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B9219" w14:textId="77777777" w:rsidR="00BF716C" w:rsidRDefault="00BF716C" w:rsidP="00BF716C">
      <w:pPr>
        <w:jc w:val="center"/>
        <w:rPr>
          <w:b/>
          <w:bCs/>
          <w:sz w:val="32"/>
          <w:szCs w:val="32"/>
        </w:rPr>
      </w:pPr>
      <w:r w:rsidRPr="000A1061">
        <w:rPr>
          <w:b/>
          <w:bCs/>
          <w:noProof/>
          <w:sz w:val="32"/>
          <w:szCs w:val="32"/>
        </w:rPr>
        <w:drawing>
          <wp:inline distT="0" distB="0" distL="0" distR="0" wp14:anchorId="3F1A4102" wp14:editId="5DDC2A92">
            <wp:extent cx="2465222" cy="1086963"/>
            <wp:effectExtent l="0" t="0" r="0" b="0"/>
            <wp:docPr id="7" name="Picture 6" descr="Shap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08468BF-CB93-23FD-08C2-7A28E6BFCC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Shape&#10;&#10;Description automatically generated">
                      <a:extLst>
                        <a:ext uri="{FF2B5EF4-FFF2-40B4-BE49-F238E27FC236}">
                          <a16:creationId xmlns:a16="http://schemas.microsoft.com/office/drawing/2014/main" id="{808468BF-CB93-23FD-08C2-7A28E6BFCC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531" cy="109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0BE4E" w14:textId="77777777" w:rsidR="00BF716C" w:rsidRPr="008F1D40" w:rsidRDefault="00BF716C" w:rsidP="00BF716C">
      <w:pPr>
        <w:jc w:val="center"/>
        <w:rPr>
          <w:color w:val="0070C0"/>
          <w:sz w:val="32"/>
          <w:szCs w:val="32"/>
        </w:rPr>
      </w:pPr>
      <w:r w:rsidRPr="008F1D40">
        <w:rPr>
          <w:b/>
          <w:bCs/>
          <w:color w:val="0070C0"/>
          <w:sz w:val="32"/>
          <w:szCs w:val="32"/>
        </w:rPr>
        <w:t>DM Request for Information</w:t>
      </w:r>
    </w:p>
    <w:p w14:paraId="3811AA2D" w14:textId="69F70563" w:rsidR="00BF716C" w:rsidRPr="00721C47" w:rsidRDefault="00BF716C" w:rsidP="00BF716C">
      <w:pPr>
        <w:jc w:val="center"/>
        <w:rPr>
          <w:i/>
          <w:iCs/>
          <w:sz w:val="20"/>
          <w:szCs w:val="20"/>
        </w:rPr>
      </w:pPr>
      <w:r w:rsidRPr="00721C47">
        <w:rPr>
          <w:b/>
          <w:bCs/>
          <w:i/>
          <w:iCs/>
          <w:sz w:val="20"/>
          <w:szCs w:val="20"/>
        </w:rPr>
        <w:t>Please complete and submit this form to receive information or a quote pertaining to your specified DM performance requirements</w:t>
      </w:r>
    </w:p>
    <w:p w14:paraId="10C32323" w14:textId="4C9C4AD1" w:rsidR="00DC1B97" w:rsidRPr="008F1D40" w:rsidRDefault="00F67762" w:rsidP="00500475">
      <w:pPr>
        <w:jc w:val="center"/>
        <w:rPr>
          <w:i/>
          <w:i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A2257E7" wp14:editId="4C2F524B">
                <wp:simplePos x="0" y="0"/>
                <wp:positionH relativeFrom="column">
                  <wp:posOffset>-95250</wp:posOffset>
                </wp:positionH>
                <wp:positionV relativeFrom="paragraph">
                  <wp:posOffset>251461</wp:posOffset>
                </wp:positionV>
                <wp:extent cx="7029450" cy="2324100"/>
                <wp:effectExtent l="0" t="0" r="19050" b="19050"/>
                <wp:wrapNone/>
                <wp:docPr id="108031615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2324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57D4E" id="Rectangle 1" o:spid="_x0000_s1026" style="position:absolute;margin-left:-7.5pt;margin-top:19.8pt;width:553.5pt;height:18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" filled="f" strokecolor="#030e13 [484]" strokeweight="1pt"/>
            </w:pict>
          </mc:Fallback>
        </mc:AlternateContent>
      </w:r>
      <w:r w:rsidR="00BF716C" w:rsidRPr="00721C47">
        <w:rPr>
          <w:i/>
          <w:iCs/>
          <w:sz w:val="20"/>
          <w:szCs w:val="20"/>
        </w:rPr>
        <w:t xml:space="preserve">The </w:t>
      </w:r>
      <w:hyperlink r:id="rId8" w:history="1">
        <w:r w:rsidR="009251F1" w:rsidRPr="00721C47">
          <w:rPr>
            <w:rStyle w:val="Hyperlink"/>
            <w:i/>
            <w:iCs/>
            <w:sz w:val="20"/>
            <w:szCs w:val="20"/>
          </w:rPr>
          <w:t>DM Quote Generator</w:t>
        </w:r>
      </w:hyperlink>
      <w:r w:rsidR="009251F1" w:rsidRPr="00721C47">
        <w:rPr>
          <w:i/>
          <w:iCs/>
          <w:sz w:val="20"/>
          <w:szCs w:val="20"/>
        </w:rPr>
        <w:t xml:space="preserve"> </w:t>
      </w:r>
      <w:r w:rsidR="00BF716C" w:rsidRPr="00721C47">
        <w:rPr>
          <w:i/>
          <w:iCs/>
          <w:sz w:val="20"/>
          <w:szCs w:val="20"/>
        </w:rPr>
        <w:t>is also available to provide rapid cost estimates for AOS Deformable Mirrors (plate-type only)</w:t>
      </w:r>
    </w:p>
    <w:p w14:paraId="2D6C536B" w14:textId="1D65A841" w:rsidR="00BF716C" w:rsidRPr="007A2B90" w:rsidRDefault="00BF716C">
      <w:pPr>
        <w:rPr>
          <w:b/>
          <w:bCs/>
          <w:color w:val="0070C0"/>
          <w:sz w:val="24"/>
          <w:szCs w:val="24"/>
        </w:rPr>
      </w:pPr>
      <w:r w:rsidRPr="007A2B90">
        <w:rPr>
          <w:b/>
          <w:bCs/>
          <w:color w:val="0070C0"/>
          <w:sz w:val="24"/>
          <w:szCs w:val="24"/>
        </w:rPr>
        <w:t>Customer Information:</w:t>
      </w:r>
    </w:p>
    <w:p w14:paraId="25260B19" w14:textId="2E32F3C8" w:rsidR="003767B9" w:rsidRPr="00E9746B" w:rsidRDefault="003767B9" w:rsidP="004B516F">
      <w:pPr>
        <w:spacing w:line="276" w:lineRule="auto"/>
        <w:rPr>
          <w:sz w:val="20"/>
          <w:szCs w:val="20"/>
        </w:rPr>
      </w:pPr>
      <w:r w:rsidRPr="00E9746B">
        <w:rPr>
          <w:b/>
          <w:bCs/>
          <w:sz w:val="20"/>
          <w:szCs w:val="20"/>
        </w:rPr>
        <w:t>Date:</w:t>
      </w:r>
      <w:r w:rsidR="00F10FCD" w:rsidRPr="00E9746B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1123892272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223E1" w:rsidRPr="00E9746B">
            <w:rPr>
              <w:rStyle w:val="PlaceholderText"/>
              <w:sz w:val="20"/>
              <w:szCs w:val="20"/>
            </w:rPr>
            <w:t>Click or tap to enter a date.</w:t>
          </w:r>
        </w:sdtContent>
      </w:sdt>
    </w:p>
    <w:p w14:paraId="57596F95" w14:textId="4EA231D5" w:rsidR="00BF716C" w:rsidRPr="00E9746B" w:rsidRDefault="00BF716C" w:rsidP="004B516F">
      <w:pPr>
        <w:spacing w:line="276" w:lineRule="auto"/>
        <w:rPr>
          <w:sz w:val="20"/>
          <w:szCs w:val="20"/>
        </w:rPr>
      </w:pPr>
      <w:r w:rsidRPr="00E9746B">
        <w:rPr>
          <w:b/>
          <w:bCs/>
          <w:sz w:val="20"/>
          <w:szCs w:val="20"/>
        </w:rPr>
        <w:t>Name:</w:t>
      </w:r>
      <w:r w:rsidR="00F10FCD" w:rsidRPr="00E9746B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-208568904"/>
          <w:placeholder>
            <w:docPart w:val="DefaultPlaceholder_-1854013440"/>
          </w:placeholder>
          <w:showingPlcHdr/>
          <w:text/>
        </w:sdtPr>
        <w:sdtEndPr/>
        <w:sdtContent>
          <w:r w:rsidR="00CD5579" w:rsidRPr="00E9746B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7D4CEFB6" w14:textId="440A81A1" w:rsidR="00BF716C" w:rsidRPr="00E9746B" w:rsidRDefault="00DF7C3D" w:rsidP="004B516F">
      <w:pPr>
        <w:spacing w:line="276" w:lineRule="auto"/>
        <w:rPr>
          <w:sz w:val="20"/>
          <w:szCs w:val="20"/>
        </w:rPr>
      </w:pPr>
      <w:r w:rsidRPr="00E9746B">
        <w:rPr>
          <w:b/>
          <w:bCs/>
          <w:sz w:val="20"/>
          <w:szCs w:val="20"/>
        </w:rPr>
        <w:t>Address</w:t>
      </w:r>
      <w:r w:rsidR="00BF716C" w:rsidRPr="00E9746B">
        <w:rPr>
          <w:b/>
          <w:bCs/>
          <w:sz w:val="20"/>
          <w:szCs w:val="20"/>
        </w:rPr>
        <w:t>:</w:t>
      </w:r>
      <w:r w:rsidR="00F10FCD" w:rsidRPr="00E9746B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-630483923"/>
          <w:placeholder>
            <w:docPart w:val="A82A9C587D984AB5B2E6BD3C8D4DA5E7"/>
          </w:placeholder>
          <w:showingPlcHdr/>
          <w:text/>
        </w:sdtPr>
        <w:sdtEndPr/>
        <w:sdtContent>
          <w:r w:rsidR="00CD5579" w:rsidRPr="00E9746B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4F130FC1" w14:textId="521E5D90" w:rsidR="00BF716C" w:rsidRPr="00E9746B" w:rsidRDefault="00BF716C" w:rsidP="004B516F">
      <w:pPr>
        <w:spacing w:line="276" w:lineRule="auto"/>
        <w:rPr>
          <w:sz w:val="20"/>
          <w:szCs w:val="20"/>
        </w:rPr>
      </w:pPr>
      <w:r w:rsidRPr="00E9746B">
        <w:rPr>
          <w:b/>
          <w:bCs/>
          <w:sz w:val="20"/>
          <w:szCs w:val="20"/>
        </w:rPr>
        <w:t>Phone Number</w:t>
      </w:r>
      <w:r w:rsidR="00721C47" w:rsidRPr="00E9746B">
        <w:rPr>
          <w:b/>
          <w:bCs/>
          <w:sz w:val="20"/>
          <w:szCs w:val="20"/>
        </w:rPr>
        <w:t>:</w:t>
      </w:r>
      <w:r w:rsidR="00F10FCD" w:rsidRPr="00E9746B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1064216367"/>
          <w:placeholder>
            <w:docPart w:val="173CEC7D48E14D898B97BF2089B8498B"/>
          </w:placeholder>
          <w:showingPlcHdr/>
          <w:text/>
        </w:sdtPr>
        <w:sdtEndPr/>
        <w:sdtContent>
          <w:r w:rsidR="009A5B88" w:rsidRPr="00E9746B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041E3B7D" w14:textId="5B4E9A7E" w:rsidR="009170FA" w:rsidRPr="00E9746B" w:rsidRDefault="009170FA" w:rsidP="004B516F">
      <w:pPr>
        <w:spacing w:line="276" w:lineRule="auto"/>
        <w:rPr>
          <w:sz w:val="20"/>
          <w:szCs w:val="20"/>
        </w:rPr>
      </w:pPr>
      <w:r w:rsidRPr="00E9746B">
        <w:rPr>
          <w:b/>
          <w:bCs/>
          <w:sz w:val="20"/>
          <w:szCs w:val="20"/>
        </w:rPr>
        <w:t>Email:</w:t>
      </w:r>
      <w:r w:rsidRPr="00E9746B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-1798140048"/>
          <w:placeholder>
            <w:docPart w:val="185BFE59318A4C56A7DFABAABE362A84"/>
          </w:placeholder>
          <w:showingPlcHdr/>
          <w:text/>
        </w:sdtPr>
        <w:sdtEndPr/>
        <w:sdtContent>
          <w:r w:rsidR="009A5B88" w:rsidRPr="00E9746B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19F5D581" w14:textId="1340BD1B" w:rsidR="00BF716C" w:rsidRPr="00E9746B" w:rsidRDefault="00BF716C" w:rsidP="004B516F">
      <w:pPr>
        <w:spacing w:line="276" w:lineRule="auto"/>
        <w:rPr>
          <w:sz w:val="20"/>
          <w:szCs w:val="20"/>
        </w:rPr>
      </w:pPr>
      <w:r w:rsidRPr="00E9746B">
        <w:rPr>
          <w:b/>
          <w:bCs/>
          <w:sz w:val="20"/>
          <w:szCs w:val="20"/>
        </w:rPr>
        <w:t>Organization</w:t>
      </w:r>
      <w:r w:rsidR="00721C47" w:rsidRPr="00E9746B">
        <w:rPr>
          <w:b/>
          <w:bCs/>
          <w:sz w:val="20"/>
          <w:szCs w:val="20"/>
        </w:rPr>
        <w:t>:</w:t>
      </w:r>
      <w:r w:rsidR="00F10FCD" w:rsidRPr="00E9746B">
        <w:rPr>
          <w:sz w:val="20"/>
          <w:szCs w:val="20"/>
        </w:rPr>
        <w:t xml:space="preserve"> </w:t>
      </w:r>
      <w:r w:rsidR="003767B9" w:rsidRPr="00E9746B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590000400"/>
          <w:placeholder>
            <w:docPart w:val="9E5F4E2DD7B54BAB90CE57F26039E0AF"/>
          </w:placeholder>
          <w:showingPlcHdr/>
          <w:text/>
        </w:sdtPr>
        <w:sdtEndPr/>
        <w:sdtContent>
          <w:r w:rsidR="00C17707" w:rsidRPr="00E9746B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47DDAB03" w14:textId="5B237053" w:rsidR="00BF716C" w:rsidRPr="00E9746B" w:rsidRDefault="00BF716C" w:rsidP="004B516F">
      <w:pPr>
        <w:spacing w:line="360" w:lineRule="auto"/>
        <w:rPr>
          <w:sz w:val="20"/>
          <w:szCs w:val="20"/>
        </w:rPr>
      </w:pPr>
      <w:r w:rsidRPr="00E9746B">
        <w:rPr>
          <w:b/>
          <w:bCs/>
          <w:sz w:val="20"/>
          <w:szCs w:val="20"/>
        </w:rPr>
        <w:t>I am interested in</w:t>
      </w:r>
      <w:r w:rsidR="00721C47" w:rsidRPr="00E9746B">
        <w:rPr>
          <w:b/>
          <w:bCs/>
          <w:sz w:val="20"/>
          <w:szCs w:val="20"/>
        </w:rPr>
        <w:t>:</w:t>
      </w:r>
      <w:r w:rsidR="00F10FCD" w:rsidRPr="00E9746B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alias w:val="Select"/>
          <w:tag w:val="Select"/>
          <w:id w:val="1813752827"/>
          <w:placeholder>
            <w:docPart w:val="DefaultPlaceholder_-1854013438"/>
          </w:placeholder>
          <w:dropDownList>
            <w:listItem w:displayText="Select" w:value="Select"/>
            <w:listItem w:displayText="Product Information" w:value="Product Information"/>
            <w:listItem w:displayText="Meeting (Requirements Review)" w:value="Meeting (Requirements Review)"/>
            <w:listItem w:displayText="Formal Quote" w:value="Formal Quote"/>
          </w:dropDownList>
        </w:sdtPr>
        <w:sdtEndPr/>
        <w:sdtContent>
          <w:r w:rsidR="00C17707" w:rsidRPr="00E9746B">
            <w:rPr>
              <w:sz w:val="20"/>
              <w:szCs w:val="20"/>
            </w:rPr>
            <w:t>Select</w:t>
          </w:r>
        </w:sdtContent>
      </w:sdt>
    </w:p>
    <w:p w14:paraId="2C8FD91B" w14:textId="45B90638" w:rsidR="00BF716C" w:rsidRDefault="009170FA" w:rsidP="006C5AB0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B92FCD5" wp14:editId="3DBD9859">
                <wp:simplePos x="0" y="0"/>
                <wp:positionH relativeFrom="margin">
                  <wp:align>center</wp:align>
                </wp:positionH>
                <wp:positionV relativeFrom="paragraph">
                  <wp:posOffset>251841</wp:posOffset>
                </wp:positionV>
                <wp:extent cx="7029450" cy="4352544"/>
                <wp:effectExtent l="0" t="0" r="19050" b="10160"/>
                <wp:wrapNone/>
                <wp:docPr id="54734214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435254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0A324" id="Rectangle 1" o:spid="_x0000_s1026" style="position:absolute;margin-left:0;margin-top:19.85pt;width:553.5pt;height:342.7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" filled="f" strokecolor="#030e13 [484]" strokeweight="1pt">
                <w10:wrap anchorx="margin"/>
              </v:rect>
            </w:pict>
          </mc:Fallback>
        </mc:AlternateContent>
      </w:r>
    </w:p>
    <w:p w14:paraId="057F313F" w14:textId="56C35835" w:rsidR="00BF716C" w:rsidRPr="007A2B90" w:rsidRDefault="00BF716C">
      <w:pPr>
        <w:rPr>
          <w:b/>
          <w:bCs/>
          <w:color w:val="0070C0"/>
          <w:sz w:val="24"/>
          <w:szCs w:val="24"/>
        </w:rPr>
      </w:pPr>
      <w:r w:rsidRPr="007A2B90">
        <w:rPr>
          <w:b/>
          <w:bCs/>
          <w:color w:val="0070C0"/>
          <w:sz w:val="24"/>
          <w:szCs w:val="24"/>
        </w:rPr>
        <w:t>Product Information:</w:t>
      </w:r>
    </w:p>
    <w:p w14:paraId="2CD81009" w14:textId="24866195" w:rsidR="000F5E74" w:rsidRPr="00E9746B" w:rsidRDefault="009E6052" w:rsidP="004B516F">
      <w:pPr>
        <w:spacing w:line="276" w:lineRule="auto"/>
        <w:rPr>
          <w:sz w:val="20"/>
          <w:szCs w:val="20"/>
        </w:rPr>
      </w:pPr>
      <w:r w:rsidRPr="00E9746B">
        <w:rPr>
          <w:b/>
          <w:bCs/>
          <w:sz w:val="20"/>
          <w:szCs w:val="20"/>
        </w:rPr>
        <w:t>Quantity:</w:t>
      </w:r>
      <w:r w:rsidRPr="00E9746B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-783963360"/>
          <w:placeholder>
            <w:docPart w:val="F21CFBEB29DB4203A943F4F7704F8524"/>
          </w:placeholder>
          <w:showingPlcHdr/>
          <w:text/>
        </w:sdtPr>
        <w:sdtEndPr/>
        <w:sdtContent>
          <w:r w:rsidRPr="00E9746B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3B2A0DCE" w14:textId="5CAB25DA" w:rsidR="00BF716C" w:rsidRPr="00E9746B" w:rsidRDefault="00BF716C" w:rsidP="004B516F">
      <w:pPr>
        <w:spacing w:line="276" w:lineRule="auto"/>
        <w:rPr>
          <w:sz w:val="20"/>
          <w:szCs w:val="20"/>
        </w:rPr>
      </w:pPr>
      <w:r w:rsidRPr="00E9746B">
        <w:rPr>
          <w:b/>
          <w:bCs/>
          <w:sz w:val="20"/>
          <w:szCs w:val="20"/>
        </w:rPr>
        <w:t>Faceplate Diameter</w:t>
      </w:r>
      <w:r w:rsidR="00AC6569" w:rsidRPr="00E9746B">
        <w:rPr>
          <w:b/>
          <w:bCs/>
          <w:sz w:val="20"/>
          <w:szCs w:val="20"/>
        </w:rPr>
        <w:t xml:space="preserve"> (</w:t>
      </w:r>
      <w:r w:rsidR="009B14CB" w:rsidRPr="00E9746B">
        <w:rPr>
          <w:b/>
          <w:bCs/>
          <w:sz w:val="20"/>
          <w:szCs w:val="20"/>
        </w:rPr>
        <w:t>specify units</w:t>
      </w:r>
      <w:r w:rsidR="00AC6569" w:rsidRPr="00E9746B">
        <w:rPr>
          <w:b/>
          <w:bCs/>
          <w:sz w:val="20"/>
          <w:szCs w:val="20"/>
        </w:rPr>
        <w:t>):</w:t>
      </w:r>
      <w:r w:rsidR="001057A6" w:rsidRPr="00E9746B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1188018304"/>
          <w:placeholder>
            <w:docPart w:val="C79AA881ACF7474595B355637CEC1AE1"/>
          </w:placeholder>
          <w:showingPlcHdr/>
          <w:text/>
        </w:sdtPr>
        <w:sdtEndPr/>
        <w:sdtContent>
          <w:r w:rsidR="009A5B88" w:rsidRPr="00E9746B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094D2DAF" w14:textId="4D56337C" w:rsidR="006F1BCA" w:rsidRPr="00E9746B" w:rsidRDefault="006F1BCA" w:rsidP="004B516F">
      <w:pPr>
        <w:spacing w:line="276" w:lineRule="auto"/>
        <w:rPr>
          <w:sz w:val="20"/>
          <w:szCs w:val="20"/>
        </w:rPr>
      </w:pPr>
      <w:r w:rsidRPr="00E9746B">
        <w:rPr>
          <w:b/>
          <w:bCs/>
          <w:sz w:val="20"/>
          <w:szCs w:val="20"/>
        </w:rPr>
        <w:t>Number of Actuators:</w:t>
      </w:r>
      <w:r w:rsidR="009E6052" w:rsidRPr="00E9746B">
        <w:rPr>
          <w:sz w:val="20"/>
          <w:szCs w:val="20"/>
        </w:rPr>
        <w:t xml:space="preserve"> </w:t>
      </w:r>
      <w:r w:rsidRPr="00E9746B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2076880666"/>
          <w:placeholder>
            <w:docPart w:val="C173F3CACAF2421CA33ED95D96272609"/>
          </w:placeholder>
          <w:showingPlcHdr/>
          <w:text/>
        </w:sdtPr>
        <w:sdtEndPr/>
        <w:sdtContent>
          <w:r w:rsidRPr="00E9746B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349B2357" w14:textId="670D6E4B" w:rsidR="00BF716C" w:rsidRPr="00E9746B" w:rsidRDefault="00BF716C" w:rsidP="004B516F">
      <w:pPr>
        <w:spacing w:line="276" w:lineRule="auto"/>
        <w:rPr>
          <w:sz w:val="20"/>
          <w:szCs w:val="20"/>
        </w:rPr>
      </w:pPr>
      <w:r w:rsidRPr="00E9746B">
        <w:rPr>
          <w:b/>
          <w:bCs/>
          <w:sz w:val="20"/>
          <w:szCs w:val="20"/>
        </w:rPr>
        <w:t>Beam Size</w:t>
      </w:r>
      <w:r w:rsidR="00721C47" w:rsidRPr="00E9746B">
        <w:rPr>
          <w:b/>
          <w:bCs/>
          <w:sz w:val="20"/>
          <w:szCs w:val="20"/>
        </w:rPr>
        <w:t>:</w:t>
      </w:r>
      <w:r w:rsidR="001057A6" w:rsidRPr="00E9746B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795492237"/>
          <w:placeholder>
            <w:docPart w:val="62CE05697CCF49F38BB104AC4CC09EEC"/>
          </w:placeholder>
          <w:showingPlcHdr/>
          <w:text/>
        </w:sdtPr>
        <w:sdtEndPr/>
        <w:sdtContent>
          <w:r w:rsidR="001057A6" w:rsidRPr="00E9746B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4ABBD46C" w14:textId="329C0305" w:rsidR="00BF716C" w:rsidRPr="00E9746B" w:rsidRDefault="00BF716C" w:rsidP="004B516F">
      <w:pPr>
        <w:spacing w:line="276" w:lineRule="auto"/>
        <w:rPr>
          <w:sz w:val="20"/>
          <w:szCs w:val="20"/>
        </w:rPr>
      </w:pPr>
      <w:r w:rsidRPr="00E9746B">
        <w:rPr>
          <w:b/>
          <w:bCs/>
          <w:sz w:val="20"/>
          <w:szCs w:val="20"/>
        </w:rPr>
        <w:t>Beam Shape</w:t>
      </w:r>
      <w:r w:rsidR="00721C47" w:rsidRPr="00E9746B">
        <w:rPr>
          <w:b/>
          <w:bCs/>
          <w:sz w:val="20"/>
          <w:szCs w:val="20"/>
        </w:rPr>
        <w:t>:</w:t>
      </w:r>
      <w:r w:rsidR="001057A6" w:rsidRPr="00E9746B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1183791196"/>
          <w:placeholder>
            <w:docPart w:val="A808B4B9602742AE8FA58BCF8E295664"/>
          </w:placeholder>
          <w:showingPlcHdr/>
          <w:text/>
        </w:sdtPr>
        <w:sdtEndPr/>
        <w:sdtContent>
          <w:r w:rsidR="001057A6" w:rsidRPr="00E9746B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1C4CE1F7" w14:textId="51A7360C" w:rsidR="00BF716C" w:rsidRPr="00E9746B" w:rsidRDefault="00BF716C" w:rsidP="004B516F">
      <w:pPr>
        <w:spacing w:line="360" w:lineRule="auto"/>
        <w:rPr>
          <w:sz w:val="20"/>
          <w:szCs w:val="20"/>
        </w:rPr>
      </w:pPr>
      <w:r w:rsidRPr="00E9746B">
        <w:rPr>
          <w:b/>
          <w:bCs/>
          <w:sz w:val="20"/>
          <w:szCs w:val="20"/>
        </w:rPr>
        <w:t>Coating Type:</w:t>
      </w:r>
      <w:r w:rsidR="00277D55" w:rsidRPr="00E9746B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alias w:val="Select"/>
          <w:tag w:val="Select"/>
          <w:id w:val="-288361019"/>
          <w:placeholder>
            <w:docPart w:val="138067E0BA9442E5915E5BCC6FBF11B9"/>
          </w:placeholder>
          <w:dropDownList>
            <w:listItem w:displayText="Select" w:value="Select"/>
            <w:listItem w:displayText="Low Power (Metal)" w:value="Low Power (Metal)"/>
            <w:listItem w:displayText="Laser (&lt;1Kw)" w:value="Laser (&lt;1Kw)"/>
            <w:listItem w:displayText="High Power (&gt;1Kw, IBS)" w:value="High Power (&gt;1Kw, IBS)"/>
          </w:dropDownList>
        </w:sdtPr>
        <w:sdtEndPr/>
        <w:sdtContent>
          <w:r w:rsidR="00A2270A" w:rsidRPr="00E9746B">
            <w:rPr>
              <w:sz w:val="20"/>
              <w:szCs w:val="20"/>
            </w:rPr>
            <w:t>Select</w:t>
          </w:r>
        </w:sdtContent>
      </w:sdt>
    </w:p>
    <w:p w14:paraId="12581A06" w14:textId="3B334851" w:rsidR="00BF716C" w:rsidRPr="00E9746B" w:rsidRDefault="00BF716C" w:rsidP="004B516F">
      <w:pPr>
        <w:spacing w:line="276" w:lineRule="auto"/>
        <w:rPr>
          <w:sz w:val="20"/>
          <w:szCs w:val="20"/>
        </w:rPr>
      </w:pPr>
      <w:r w:rsidRPr="00E9746B">
        <w:rPr>
          <w:b/>
          <w:bCs/>
          <w:sz w:val="20"/>
          <w:szCs w:val="20"/>
        </w:rPr>
        <w:t>Angle of Incidence:</w:t>
      </w:r>
      <w:r w:rsidR="001057A6" w:rsidRPr="00E9746B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-1582909025"/>
          <w:placeholder>
            <w:docPart w:val="2E3713099F76483597FF03F558D44B17"/>
          </w:placeholder>
          <w:showingPlcHdr/>
          <w:text/>
        </w:sdtPr>
        <w:sdtEndPr/>
        <w:sdtContent>
          <w:r w:rsidR="001057A6" w:rsidRPr="00E9746B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7A5E57BF" w14:textId="4B201CB5" w:rsidR="00BF716C" w:rsidRPr="00E9746B" w:rsidRDefault="00BF716C" w:rsidP="004B516F">
      <w:pPr>
        <w:spacing w:line="276" w:lineRule="auto"/>
        <w:rPr>
          <w:sz w:val="20"/>
          <w:szCs w:val="20"/>
        </w:rPr>
      </w:pPr>
      <w:r w:rsidRPr="00E9746B">
        <w:rPr>
          <w:b/>
          <w:bCs/>
          <w:sz w:val="20"/>
          <w:szCs w:val="20"/>
        </w:rPr>
        <w:t>Volume of DM</w:t>
      </w:r>
      <w:r w:rsidR="00721C47" w:rsidRPr="00E9746B">
        <w:rPr>
          <w:b/>
          <w:bCs/>
          <w:sz w:val="20"/>
          <w:szCs w:val="20"/>
        </w:rPr>
        <w:t>:</w:t>
      </w:r>
      <w:r w:rsidR="001057A6" w:rsidRPr="00E9746B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1882522810"/>
          <w:placeholder>
            <w:docPart w:val="A6DC32900E194ED38C28C293DCB23371"/>
          </w:placeholder>
          <w:showingPlcHdr/>
          <w:text/>
        </w:sdtPr>
        <w:sdtEndPr/>
        <w:sdtContent>
          <w:r w:rsidR="001057A6" w:rsidRPr="00E9746B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0417B837" w14:textId="432A3F24" w:rsidR="00BF716C" w:rsidRPr="00E9746B" w:rsidRDefault="00BF716C" w:rsidP="004B516F">
      <w:pPr>
        <w:spacing w:line="276" w:lineRule="auto"/>
        <w:rPr>
          <w:sz w:val="20"/>
          <w:szCs w:val="20"/>
        </w:rPr>
      </w:pPr>
      <w:r w:rsidRPr="00E9746B">
        <w:rPr>
          <w:b/>
          <w:bCs/>
          <w:sz w:val="20"/>
          <w:szCs w:val="20"/>
        </w:rPr>
        <w:t>Volume of Controller (Associated Electronics)</w:t>
      </w:r>
      <w:r w:rsidR="00721C47" w:rsidRPr="00E9746B">
        <w:rPr>
          <w:b/>
          <w:bCs/>
          <w:sz w:val="20"/>
          <w:szCs w:val="20"/>
        </w:rPr>
        <w:t>:</w:t>
      </w:r>
      <w:r w:rsidR="001057A6" w:rsidRPr="00E9746B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1108085099"/>
          <w:placeholder>
            <w:docPart w:val="BA6706F3960F4A1AAE8642C6E0774658"/>
          </w:placeholder>
          <w:showingPlcHdr/>
          <w:text/>
        </w:sdtPr>
        <w:sdtEndPr/>
        <w:sdtContent>
          <w:r w:rsidR="001057A6" w:rsidRPr="00E9746B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32483027" w14:textId="536D9247" w:rsidR="00BF716C" w:rsidRPr="00E9746B" w:rsidRDefault="00BF716C" w:rsidP="004B516F">
      <w:pPr>
        <w:spacing w:line="276" w:lineRule="auto"/>
        <w:rPr>
          <w:sz w:val="20"/>
          <w:szCs w:val="20"/>
        </w:rPr>
      </w:pPr>
      <w:r w:rsidRPr="00E9746B">
        <w:rPr>
          <w:b/>
          <w:bCs/>
          <w:sz w:val="20"/>
          <w:szCs w:val="20"/>
        </w:rPr>
        <w:t>Vacuum or Space Requirements</w:t>
      </w:r>
      <w:r w:rsidR="00CF2A75" w:rsidRPr="00E9746B">
        <w:rPr>
          <w:b/>
          <w:bCs/>
          <w:sz w:val="20"/>
          <w:szCs w:val="20"/>
        </w:rPr>
        <w:t xml:space="preserve"> (specify)</w:t>
      </w:r>
      <w:r w:rsidRPr="00E9746B">
        <w:rPr>
          <w:b/>
          <w:bCs/>
          <w:sz w:val="20"/>
          <w:szCs w:val="20"/>
        </w:rPr>
        <w:t>:</w:t>
      </w:r>
      <w:r w:rsidR="001057A6" w:rsidRPr="00E9746B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1898862846"/>
          <w:placeholder>
            <w:docPart w:val="D1E21001163D4038A1B2CCB35FFC68B0"/>
          </w:placeholder>
          <w:showingPlcHdr/>
          <w:text/>
        </w:sdtPr>
        <w:sdtEndPr/>
        <w:sdtContent>
          <w:r w:rsidR="001057A6" w:rsidRPr="00E9746B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1CCE8B92" w14:textId="18DBBB61" w:rsidR="00BF716C" w:rsidRPr="00E9746B" w:rsidRDefault="00BF716C" w:rsidP="004B516F">
      <w:pPr>
        <w:spacing w:line="276" w:lineRule="auto"/>
        <w:rPr>
          <w:sz w:val="20"/>
          <w:szCs w:val="20"/>
        </w:rPr>
      </w:pPr>
      <w:r w:rsidRPr="00E9746B">
        <w:rPr>
          <w:b/>
          <w:bCs/>
          <w:sz w:val="20"/>
          <w:szCs w:val="20"/>
        </w:rPr>
        <w:t>Cable Length</w:t>
      </w:r>
      <w:r w:rsidR="00721C47" w:rsidRPr="00E9746B">
        <w:rPr>
          <w:b/>
          <w:bCs/>
          <w:sz w:val="20"/>
          <w:szCs w:val="20"/>
        </w:rPr>
        <w:t xml:space="preserve"> (DM to Electronics):</w:t>
      </w:r>
      <w:r w:rsidR="001057A6" w:rsidRPr="00E9746B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733744218"/>
          <w:placeholder>
            <w:docPart w:val="8D352CA7122142DC9C3EF4FDCC4D6FA3"/>
          </w:placeholder>
          <w:showingPlcHdr/>
          <w:text/>
        </w:sdtPr>
        <w:sdtEndPr/>
        <w:sdtContent>
          <w:r w:rsidR="001057A6" w:rsidRPr="00E9746B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424E205C" w14:textId="1375CC2F" w:rsidR="00BF716C" w:rsidRDefault="00BF716C" w:rsidP="002F2548">
      <w:pPr>
        <w:spacing w:line="276" w:lineRule="auto"/>
        <w:rPr>
          <w:color w:val="EE0000"/>
        </w:rPr>
      </w:pPr>
      <w:r w:rsidRPr="00E9746B">
        <w:rPr>
          <w:b/>
          <w:bCs/>
          <w:sz w:val="20"/>
          <w:szCs w:val="20"/>
        </w:rPr>
        <w:t>Application</w:t>
      </w:r>
      <w:r w:rsidR="007D274A">
        <w:rPr>
          <w:b/>
          <w:bCs/>
          <w:sz w:val="20"/>
          <w:szCs w:val="20"/>
        </w:rPr>
        <w:t xml:space="preserve"> &amp; Additional Requirements</w:t>
      </w:r>
      <w:r w:rsidRPr="00E9746B">
        <w:rPr>
          <w:b/>
          <w:bCs/>
          <w:sz w:val="20"/>
          <w:szCs w:val="20"/>
        </w:rPr>
        <w:t>:</w:t>
      </w:r>
      <w:r w:rsidR="001057A6" w:rsidRPr="00E9746B">
        <w:rPr>
          <w:sz w:val="20"/>
          <w:szCs w:val="20"/>
        </w:rPr>
        <w:t xml:space="preserve">  </w:t>
      </w:r>
      <w:sdt>
        <w:sdtPr>
          <w:rPr>
            <w:sz w:val="16"/>
            <w:szCs w:val="16"/>
          </w:rPr>
          <w:alias w:val="Please provide application information (Non CUI)"/>
          <w:tag w:val="Please provide application information (Non CUI)sible, please provide application information"/>
          <w:id w:val="-309630638"/>
          <w:placeholder>
            <w:docPart w:val="D6EADCAE91EB44979303FDFE88A29C4F"/>
          </w:placeholder>
          <w:text w:multiLine="1"/>
        </w:sdtPr>
        <w:sdtEndPr/>
        <w:sdtContent>
          <w:r w:rsidR="008453BA" w:rsidRPr="009943DC">
            <w:rPr>
              <w:sz w:val="16"/>
              <w:szCs w:val="16"/>
            </w:rPr>
            <w:t>(Provide Non-CUI information here)</w:t>
          </w:r>
        </w:sdtContent>
      </w:sdt>
    </w:p>
    <w:p w14:paraId="4730FC54" w14:textId="3D4D014D" w:rsidR="00E35728" w:rsidRPr="00E35728" w:rsidRDefault="00E35728" w:rsidP="00E35728">
      <w:pPr>
        <w:tabs>
          <w:tab w:val="left" w:pos="6530"/>
        </w:tabs>
      </w:pPr>
      <w:r>
        <w:tab/>
      </w:r>
    </w:p>
    <w:sectPr w:rsidR="00E35728" w:rsidRPr="00E35728" w:rsidSect="009943DC">
      <w:footerReference w:type="default" r:id="rId9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4186A" w14:textId="77777777" w:rsidR="00966058" w:rsidRDefault="00966058" w:rsidP="00F75DA6">
      <w:pPr>
        <w:spacing w:after="0" w:line="240" w:lineRule="auto"/>
      </w:pPr>
      <w:r>
        <w:separator/>
      </w:r>
    </w:p>
  </w:endnote>
  <w:endnote w:type="continuationSeparator" w:id="0">
    <w:p w14:paraId="53AF45AF" w14:textId="77777777" w:rsidR="00966058" w:rsidRDefault="00966058" w:rsidP="00F75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C1148" w14:textId="32E8BCB5" w:rsidR="00F75DA6" w:rsidRPr="00E35728" w:rsidRDefault="00F75DA6" w:rsidP="00F75DA6">
    <w:pPr>
      <w:jc w:val="center"/>
      <w:rPr>
        <w:b/>
        <w:bCs/>
        <w:i/>
        <w:iCs/>
        <w:sz w:val="18"/>
        <w:szCs w:val="18"/>
      </w:rPr>
    </w:pPr>
    <w:r w:rsidRPr="00E35728">
      <w:rPr>
        <w:b/>
        <w:bCs/>
        <w:i/>
        <w:iCs/>
        <w:sz w:val="18"/>
        <w:szCs w:val="18"/>
        <w:shd w:val="clear" w:color="auto" w:fill="D9D9D9"/>
      </w:rPr>
      <w:t xml:space="preserve">When completed, please save as PDF and email to info@aos-llc.com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8D07B" w14:textId="77777777" w:rsidR="00966058" w:rsidRDefault="00966058" w:rsidP="00F75DA6">
      <w:pPr>
        <w:spacing w:after="0" w:line="240" w:lineRule="auto"/>
      </w:pPr>
      <w:r>
        <w:separator/>
      </w:r>
    </w:p>
  </w:footnote>
  <w:footnote w:type="continuationSeparator" w:id="0">
    <w:p w14:paraId="43E2D15D" w14:textId="77777777" w:rsidR="00966058" w:rsidRDefault="00966058" w:rsidP="00F75D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1" w:cryptProviderType="rsaAES" w:cryptAlgorithmClass="hash" w:cryptAlgorithmType="typeAny" w:cryptAlgorithmSid="14" w:cryptSpinCount="100000" w:hash="93pKd/BIRKtgQclqayeCvhVjrITaquiRcxiCeFbxLWlLo7bvN+Q6NawPP+rNnRp7Of9qsnHBDAIaU3S7+bjB7w==" w:salt="BNpNWhlZljPyZ2qjOWMhw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16C"/>
    <w:rsid w:val="000A3A28"/>
    <w:rsid w:val="000E29EA"/>
    <w:rsid w:val="000F217A"/>
    <w:rsid w:val="000F5E74"/>
    <w:rsid w:val="001057A6"/>
    <w:rsid w:val="001313CA"/>
    <w:rsid w:val="0019055F"/>
    <w:rsid w:val="001F214B"/>
    <w:rsid w:val="001F3A41"/>
    <w:rsid w:val="00210FB1"/>
    <w:rsid w:val="002110DF"/>
    <w:rsid w:val="0024741B"/>
    <w:rsid w:val="00264B46"/>
    <w:rsid w:val="0027461B"/>
    <w:rsid w:val="00277D55"/>
    <w:rsid w:val="002F2548"/>
    <w:rsid w:val="00303412"/>
    <w:rsid w:val="00366046"/>
    <w:rsid w:val="003767B9"/>
    <w:rsid w:val="0038233F"/>
    <w:rsid w:val="003A71F1"/>
    <w:rsid w:val="003D2609"/>
    <w:rsid w:val="003F4F0E"/>
    <w:rsid w:val="00462E19"/>
    <w:rsid w:val="00497F8B"/>
    <w:rsid w:val="004A6EB4"/>
    <w:rsid w:val="004B516F"/>
    <w:rsid w:val="00500475"/>
    <w:rsid w:val="005209C0"/>
    <w:rsid w:val="005406EE"/>
    <w:rsid w:val="0056606B"/>
    <w:rsid w:val="005A0E5D"/>
    <w:rsid w:val="005E75BE"/>
    <w:rsid w:val="00640764"/>
    <w:rsid w:val="00683BD1"/>
    <w:rsid w:val="006C5AB0"/>
    <w:rsid w:val="006F0955"/>
    <w:rsid w:val="006F1BCA"/>
    <w:rsid w:val="00721C47"/>
    <w:rsid w:val="00752369"/>
    <w:rsid w:val="007A2B90"/>
    <w:rsid w:val="007B2C01"/>
    <w:rsid w:val="007D274A"/>
    <w:rsid w:val="008003DC"/>
    <w:rsid w:val="008133A3"/>
    <w:rsid w:val="008453BA"/>
    <w:rsid w:val="00893F9B"/>
    <w:rsid w:val="00897F94"/>
    <w:rsid w:val="008C373C"/>
    <w:rsid w:val="008D405A"/>
    <w:rsid w:val="008E4DDE"/>
    <w:rsid w:val="008F1D40"/>
    <w:rsid w:val="009170FA"/>
    <w:rsid w:val="009251F1"/>
    <w:rsid w:val="00966058"/>
    <w:rsid w:val="009943DC"/>
    <w:rsid w:val="009A5B88"/>
    <w:rsid w:val="009B14CB"/>
    <w:rsid w:val="009C468B"/>
    <w:rsid w:val="009E6052"/>
    <w:rsid w:val="00A223E1"/>
    <w:rsid w:val="00A2270A"/>
    <w:rsid w:val="00A25264"/>
    <w:rsid w:val="00A26966"/>
    <w:rsid w:val="00A3152F"/>
    <w:rsid w:val="00A83ECC"/>
    <w:rsid w:val="00A934A5"/>
    <w:rsid w:val="00A935E4"/>
    <w:rsid w:val="00AC6569"/>
    <w:rsid w:val="00AE7170"/>
    <w:rsid w:val="00B73739"/>
    <w:rsid w:val="00BC39EB"/>
    <w:rsid w:val="00BE73AD"/>
    <w:rsid w:val="00BF716C"/>
    <w:rsid w:val="00C17707"/>
    <w:rsid w:val="00C22CBE"/>
    <w:rsid w:val="00C36FEC"/>
    <w:rsid w:val="00C86A24"/>
    <w:rsid w:val="00CC32EF"/>
    <w:rsid w:val="00CD5579"/>
    <w:rsid w:val="00CF2A75"/>
    <w:rsid w:val="00D17E36"/>
    <w:rsid w:val="00D34204"/>
    <w:rsid w:val="00D461CF"/>
    <w:rsid w:val="00D72120"/>
    <w:rsid w:val="00D76698"/>
    <w:rsid w:val="00D96E83"/>
    <w:rsid w:val="00DC1B97"/>
    <w:rsid w:val="00DF7C3D"/>
    <w:rsid w:val="00E02CDB"/>
    <w:rsid w:val="00E35728"/>
    <w:rsid w:val="00E363DE"/>
    <w:rsid w:val="00E9280E"/>
    <w:rsid w:val="00E9746B"/>
    <w:rsid w:val="00EE05AA"/>
    <w:rsid w:val="00EF132A"/>
    <w:rsid w:val="00F10FCD"/>
    <w:rsid w:val="00F6734A"/>
    <w:rsid w:val="00F67762"/>
    <w:rsid w:val="00F75DA6"/>
    <w:rsid w:val="00F9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72F9A"/>
  <w15:chartTrackingRefBased/>
  <w15:docId w15:val="{6BA172EB-302E-4FCE-8D1C-15B432D5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16C"/>
  </w:style>
  <w:style w:type="paragraph" w:styleId="Heading1">
    <w:name w:val="heading 1"/>
    <w:basedOn w:val="Normal"/>
    <w:next w:val="Normal"/>
    <w:link w:val="Heading1Char"/>
    <w:uiPriority w:val="9"/>
    <w:qFormat/>
    <w:rsid w:val="00BF7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16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1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1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16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16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16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16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16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16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16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16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16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16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16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16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16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1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1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1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1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1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16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51F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51F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767B9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C36FEC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5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DA6"/>
  </w:style>
  <w:style w:type="paragraph" w:styleId="Footer">
    <w:name w:val="footer"/>
    <w:basedOn w:val="Normal"/>
    <w:link w:val="FooterChar"/>
    <w:uiPriority w:val="99"/>
    <w:unhideWhenUsed/>
    <w:rsid w:val="00F75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os-llc.com/pdm-quote-generato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E1A07-7948-4067-99C3-89EB59BC24B1}"/>
      </w:docPartPr>
      <w:docPartBody>
        <w:p w:rsidR="00DC7858" w:rsidRDefault="00DC7858">
          <w:r w:rsidRPr="00650A0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9E21A-3902-4626-BAA1-260F65C85EB4}"/>
      </w:docPartPr>
      <w:docPartBody>
        <w:p w:rsidR="00DC7858" w:rsidRDefault="00DC7858">
          <w:r w:rsidRPr="00650A01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6D634-1BE9-42F0-9996-520A1835E5E6}"/>
      </w:docPartPr>
      <w:docPartBody>
        <w:p w:rsidR="00DC7858" w:rsidRDefault="00DC7858"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2A9C587D984AB5B2E6BD3C8D4DA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2F62-A06F-4EBA-877A-A7812323B47C}"/>
      </w:docPartPr>
      <w:docPartBody>
        <w:p w:rsidR="00DC7858" w:rsidRDefault="00DC7858" w:rsidP="00DC7858">
          <w:pPr>
            <w:pStyle w:val="A82A9C587D984AB5B2E6BD3C8D4DA5E7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3CEC7D48E14D898B97BF2089B84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7F3B6-2FB2-41F0-B54D-2863A88B8D67}"/>
      </w:docPartPr>
      <w:docPartBody>
        <w:p w:rsidR="00DC7858" w:rsidRDefault="00DC7858" w:rsidP="00DC7858">
          <w:pPr>
            <w:pStyle w:val="173CEC7D48E14D898B97BF2089B8498B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5F4E2DD7B54BAB90CE57F26039E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3DE74-74EB-429F-B605-4D8DB4759272}"/>
      </w:docPartPr>
      <w:docPartBody>
        <w:p w:rsidR="00DC7858" w:rsidRDefault="00DC7858" w:rsidP="00DC7858">
          <w:pPr>
            <w:pStyle w:val="9E5F4E2DD7B54BAB90CE57F26039E0AF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9AA881ACF7474595B355637CEC1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21D22-DE11-4018-8CFA-F0D8282D53AA}"/>
      </w:docPartPr>
      <w:docPartBody>
        <w:p w:rsidR="00DC7858" w:rsidRDefault="00DC7858" w:rsidP="00DC7858">
          <w:pPr>
            <w:pStyle w:val="C79AA881ACF7474595B355637CEC1AE1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CE05697CCF49F38BB104AC4CC09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F500D-4C8A-411D-96EC-8D7469B205F8}"/>
      </w:docPartPr>
      <w:docPartBody>
        <w:p w:rsidR="00DC7858" w:rsidRDefault="00DC7858" w:rsidP="00DC7858">
          <w:pPr>
            <w:pStyle w:val="62CE05697CCF49F38BB104AC4CC09EEC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08B4B9602742AE8FA58BCF8E295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02A0A-DD73-40A2-9923-AEC3E13BD9FE}"/>
      </w:docPartPr>
      <w:docPartBody>
        <w:p w:rsidR="00DC7858" w:rsidRDefault="00DC7858" w:rsidP="00DC7858">
          <w:pPr>
            <w:pStyle w:val="A808B4B9602742AE8FA58BCF8E295664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3713099F76483597FF03F558D44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9EF81-8E06-4F02-BD03-E6EE2AEB523F}"/>
      </w:docPartPr>
      <w:docPartBody>
        <w:p w:rsidR="00DC7858" w:rsidRDefault="00DC7858" w:rsidP="00DC7858">
          <w:pPr>
            <w:pStyle w:val="2E3713099F76483597FF03F558D44B17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DC32900E194ED38C28C293DCB23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D59C8-2191-4157-99EE-6C091B4A7CE6}"/>
      </w:docPartPr>
      <w:docPartBody>
        <w:p w:rsidR="00DC7858" w:rsidRDefault="00DC7858" w:rsidP="00DC7858">
          <w:pPr>
            <w:pStyle w:val="A6DC32900E194ED38C28C293DCB23371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6706F3960F4A1AAE8642C6E0774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98BB6-6CC7-4ABF-95C4-B0DDA2E6A8A0}"/>
      </w:docPartPr>
      <w:docPartBody>
        <w:p w:rsidR="00DC7858" w:rsidRDefault="00DC7858" w:rsidP="00DC7858">
          <w:pPr>
            <w:pStyle w:val="BA6706F3960F4A1AAE8642C6E0774658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E21001163D4038A1B2CCB35FFC6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2F1F6-10FC-4BC3-B88E-C43C11637ACC}"/>
      </w:docPartPr>
      <w:docPartBody>
        <w:p w:rsidR="00DC7858" w:rsidRDefault="00DC7858" w:rsidP="00DC7858">
          <w:pPr>
            <w:pStyle w:val="D1E21001163D4038A1B2CCB35FFC68B0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352CA7122142DC9C3EF4FDCC4D6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0D105-8040-452F-BEB3-DD71CF53B354}"/>
      </w:docPartPr>
      <w:docPartBody>
        <w:p w:rsidR="00DC7858" w:rsidRDefault="00DC7858" w:rsidP="00DC7858">
          <w:pPr>
            <w:pStyle w:val="8D352CA7122142DC9C3EF4FDCC4D6FA3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EADCAE91EB44979303FDFE88A29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1F18F-B284-461F-B721-4D58A5D922E7}"/>
      </w:docPartPr>
      <w:docPartBody>
        <w:p w:rsidR="00DC7858" w:rsidRDefault="00DC7858" w:rsidP="00DC7858">
          <w:pPr>
            <w:pStyle w:val="D6EADCAE91EB44979303FDFE88A29C4F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5BFE59318A4C56A7DFABAABE362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D71E4-E84F-4C61-9F68-30C1416884D7}"/>
      </w:docPartPr>
      <w:docPartBody>
        <w:p w:rsidR="00DC7858" w:rsidRDefault="00DC7858" w:rsidP="00DC7858">
          <w:pPr>
            <w:pStyle w:val="185BFE59318A4C56A7DFABAABE362A84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8067E0BA9442E5915E5BCC6FBF1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B7010-2077-445E-A7C8-5E7A7E320C72}"/>
      </w:docPartPr>
      <w:docPartBody>
        <w:p w:rsidR="00F00B56" w:rsidRDefault="00F93E87" w:rsidP="00F93E87">
          <w:pPr>
            <w:pStyle w:val="138067E0BA9442E5915E5BCC6FBF11B9"/>
          </w:pPr>
          <w:r w:rsidRPr="00650A01">
            <w:rPr>
              <w:rStyle w:val="PlaceholderText"/>
            </w:rPr>
            <w:t>Choose an item.</w:t>
          </w:r>
        </w:p>
      </w:docPartBody>
    </w:docPart>
    <w:docPart>
      <w:docPartPr>
        <w:name w:val="C173F3CACAF2421CA33ED95D96272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C96B0D-1D65-4B00-9040-A02544B8A833}"/>
      </w:docPartPr>
      <w:docPartBody>
        <w:p w:rsidR="002D18F0" w:rsidRDefault="00F00B56" w:rsidP="00F00B56">
          <w:pPr>
            <w:pStyle w:val="C173F3CACAF2421CA33ED95D96272609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1CFBEB29DB4203A943F4F7704F8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1D17A-E096-4490-B33A-F5087D82C229}"/>
      </w:docPartPr>
      <w:docPartBody>
        <w:p w:rsidR="002D18F0" w:rsidRDefault="00F00B56" w:rsidP="00F00B56">
          <w:pPr>
            <w:pStyle w:val="F21CFBEB29DB4203A943F4F7704F8524"/>
          </w:pPr>
          <w:r w:rsidRPr="00650A0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858"/>
    <w:rsid w:val="00163AD4"/>
    <w:rsid w:val="002D18F0"/>
    <w:rsid w:val="00303412"/>
    <w:rsid w:val="00366046"/>
    <w:rsid w:val="004A6EB4"/>
    <w:rsid w:val="00590FE9"/>
    <w:rsid w:val="007A632B"/>
    <w:rsid w:val="00893F9B"/>
    <w:rsid w:val="008C373C"/>
    <w:rsid w:val="008D405A"/>
    <w:rsid w:val="00A935E4"/>
    <w:rsid w:val="00AD7AC8"/>
    <w:rsid w:val="00AE7170"/>
    <w:rsid w:val="00B73739"/>
    <w:rsid w:val="00CA56EB"/>
    <w:rsid w:val="00D06E7C"/>
    <w:rsid w:val="00D3538D"/>
    <w:rsid w:val="00D461CF"/>
    <w:rsid w:val="00DC7858"/>
    <w:rsid w:val="00E67989"/>
    <w:rsid w:val="00EE0496"/>
    <w:rsid w:val="00F00B56"/>
    <w:rsid w:val="00F8442A"/>
    <w:rsid w:val="00F9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0B56"/>
    <w:rPr>
      <w:color w:val="666666"/>
    </w:rPr>
  </w:style>
  <w:style w:type="paragraph" w:customStyle="1" w:styleId="A82A9C587D984AB5B2E6BD3C8D4DA5E7">
    <w:name w:val="A82A9C587D984AB5B2E6BD3C8D4DA5E7"/>
    <w:rsid w:val="00DC7858"/>
  </w:style>
  <w:style w:type="paragraph" w:customStyle="1" w:styleId="173CEC7D48E14D898B97BF2089B8498B">
    <w:name w:val="173CEC7D48E14D898B97BF2089B8498B"/>
    <w:rsid w:val="00DC7858"/>
  </w:style>
  <w:style w:type="paragraph" w:customStyle="1" w:styleId="9E5F4E2DD7B54BAB90CE57F26039E0AF">
    <w:name w:val="9E5F4E2DD7B54BAB90CE57F26039E0AF"/>
    <w:rsid w:val="00DC7858"/>
  </w:style>
  <w:style w:type="paragraph" w:customStyle="1" w:styleId="C79AA881ACF7474595B355637CEC1AE1">
    <w:name w:val="C79AA881ACF7474595B355637CEC1AE1"/>
    <w:rsid w:val="00DC7858"/>
  </w:style>
  <w:style w:type="paragraph" w:customStyle="1" w:styleId="62CE05697CCF49F38BB104AC4CC09EEC">
    <w:name w:val="62CE05697CCF49F38BB104AC4CC09EEC"/>
    <w:rsid w:val="00DC7858"/>
  </w:style>
  <w:style w:type="paragraph" w:customStyle="1" w:styleId="A808B4B9602742AE8FA58BCF8E295664">
    <w:name w:val="A808B4B9602742AE8FA58BCF8E295664"/>
    <w:rsid w:val="00DC7858"/>
  </w:style>
  <w:style w:type="paragraph" w:customStyle="1" w:styleId="2E3713099F76483597FF03F558D44B17">
    <w:name w:val="2E3713099F76483597FF03F558D44B17"/>
    <w:rsid w:val="00DC7858"/>
  </w:style>
  <w:style w:type="paragraph" w:customStyle="1" w:styleId="A6DC32900E194ED38C28C293DCB23371">
    <w:name w:val="A6DC32900E194ED38C28C293DCB23371"/>
    <w:rsid w:val="00DC7858"/>
  </w:style>
  <w:style w:type="paragraph" w:customStyle="1" w:styleId="BA6706F3960F4A1AAE8642C6E0774658">
    <w:name w:val="BA6706F3960F4A1AAE8642C6E0774658"/>
    <w:rsid w:val="00DC7858"/>
  </w:style>
  <w:style w:type="paragraph" w:customStyle="1" w:styleId="D1E21001163D4038A1B2CCB35FFC68B0">
    <w:name w:val="D1E21001163D4038A1B2CCB35FFC68B0"/>
    <w:rsid w:val="00DC7858"/>
  </w:style>
  <w:style w:type="paragraph" w:customStyle="1" w:styleId="8D352CA7122142DC9C3EF4FDCC4D6FA3">
    <w:name w:val="8D352CA7122142DC9C3EF4FDCC4D6FA3"/>
    <w:rsid w:val="00DC7858"/>
  </w:style>
  <w:style w:type="paragraph" w:customStyle="1" w:styleId="D6EADCAE91EB44979303FDFE88A29C4F">
    <w:name w:val="D6EADCAE91EB44979303FDFE88A29C4F"/>
    <w:rsid w:val="00DC7858"/>
  </w:style>
  <w:style w:type="paragraph" w:customStyle="1" w:styleId="185BFE59318A4C56A7DFABAABE362A84">
    <w:name w:val="185BFE59318A4C56A7DFABAABE362A84"/>
    <w:rsid w:val="00DC7858"/>
  </w:style>
  <w:style w:type="paragraph" w:customStyle="1" w:styleId="138067E0BA9442E5915E5BCC6FBF11B9">
    <w:name w:val="138067E0BA9442E5915E5BCC6FBF11B9"/>
    <w:rsid w:val="00F93E87"/>
  </w:style>
  <w:style w:type="paragraph" w:customStyle="1" w:styleId="C173F3CACAF2421CA33ED95D96272609">
    <w:name w:val="C173F3CACAF2421CA33ED95D96272609"/>
    <w:rsid w:val="00F00B56"/>
  </w:style>
  <w:style w:type="paragraph" w:customStyle="1" w:styleId="F21CFBEB29DB4203A943F4F7704F8524">
    <w:name w:val="F21CFBEB29DB4203A943F4F7704F8524"/>
    <w:rsid w:val="00F00B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46E2E-B424-4EA6-B1B7-02D74DF03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 Request for Information</Template>
  <TotalTime>1</TotalTime>
  <Pages>1</Pages>
  <Words>206</Words>
  <Characters>1178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2026-07-16T14:53:00Z</cp:lastPrinted>
  <dcterms:created xsi:type="dcterms:W3CDTF">2026-09-01T16:12:00Z</dcterms:created>
  <dcterms:modified xsi:type="dcterms:W3CDTF">2026-09-01T16:12:00Z</dcterms:modified>
</cp:coreProperties>
</file>